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240" w:type="dxa"/>
        <w:tblInd w:w="46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240"/>
      </w:tblGrid>
      <w:tr w:rsidR="00F050BD">
        <w:tblPrEx>
          <w:tblCellMar>
            <w:top w:w="0" w:type="dxa"/>
            <w:bottom w:w="0" w:type="dxa"/>
          </w:tblCellMar>
        </w:tblPrEx>
        <w:trPr>
          <w:trHeight w:val="910"/>
        </w:trPr>
        <w:tc>
          <w:tcPr>
            <w:tcW w:w="5240" w:type="dxa"/>
            <w:tcBorders>
              <w:top w:val="nil"/>
              <w:left w:val="nil"/>
              <w:bottom w:val="nil"/>
              <w:right w:val="nil"/>
            </w:tcBorders>
          </w:tcPr>
          <w:p w:rsidR="00F050BD" w:rsidRDefault="007175D9" w:rsidP="007175D9">
            <w:pPr>
              <w:jc w:val="right"/>
            </w:pPr>
            <w:r>
              <w:t xml:space="preserve">Директору </w:t>
            </w:r>
            <w:r w:rsidR="00F050BD" w:rsidRPr="00B533D9">
              <w:t xml:space="preserve"> </w:t>
            </w:r>
            <w:r w:rsidR="00B533D9">
              <w:t>Автошколы</w:t>
            </w:r>
            <w:r w:rsidR="009B69E2" w:rsidRPr="00B533D9">
              <w:t xml:space="preserve"> «</w:t>
            </w:r>
            <w:r>
              <w:t>Автомобилист</w:t>
            </w:r>
            <w:r w:rsidR="009B69E2" w:rsidRPr="00B533D9">
              <w:t>»</w:t>
            </w:r>
            <w:r w:rsidR="00B533D9" w:rsidRPr="00B533D9">
              <w:t xml:space="preserve"> </w:t>
            </w:r>
            <w:r w:rsidR="00EF013B">
              <w:t xml:space="preserve">                      </w:t>
            </w:r>
            <w:r w:rsidR="00B533D9" w:rsidRPr="00B533D9">
              <w:t>ООО «</w:t>
            </w:r>
            <w:r>
              <w:t>Автомобилист</w:t>
            </w:r>
            <w:r w:rsidR="00B533D9" w:rsidRPr="00B533D9">
              <w:t>»</w:t>
            </w:r>
            <w:r w:rsidR="00EF013B">
              <w:t xml:space="preserve"> </w:t>
            </w:r>
          </w:p>
          <w:p w:rsidR="007175D9" w:rsidRDefault="007175D9" w:rsidP="007175D9">
            <w:pPr>
              <w:jc w:val="right"/>
            </w:pPr>
            <w:r>
              <w:t xml:space="preserve">Ф.З. </w:t>
            </w:r>
            <w:proofErr w:type="spellStart"/>
            <w:r>
              <w:t>Фахретдинову</w:t>
            </w:r>
            <w:proofErr w:type="spellEnd"/>
          </w:p>
          <w:p w:rsidR="007175D9" w:rsidRPr="00B533D9" w:rsidRDefault="007175D9" w:rsidP="007175D9">
            <w:pPr>
              <w:jc w:val="right"/>
            </w:pPr>
          </w:p>
        </w:tc>
      </w:tr>
    </w:tbl>
    <w:p w:rsidR="00F050BD" w:rsidRDefault="00F050BD" w:rsidP="005A2D5A">
      <w:pPr>
        <w:jc w:val="right"/>
      </w:pPr>
    </w:p>
    <w:p w:rsidR="005A2D5A" w:rsidRDefault="005A2D5A"/>
    <w:p w:rsidR="00F050BD" w:rsidRPr="00ED7C0D" w:rsidRDefault="00F050BD" w:rsidP="00ED7C0D">
      <w:pPr>
        <w:jc w:val="center"/>
        <w:rPr>
          <w:b/>
        </w:rPr>
      </w:pPr>
      <w:proofErr w:type="gramStart"/>
      <w:r w:rsidRPr="00ED7C0D">
        <w:rPr>
          <w:b/>
        </w:rPr>
        <w:t>З</w:t>
      </w:r>
      <w:proofErr w:type="gramEnd"/>
      <w:r w:rsidRPr="00ED7C0D">
        <w:rPr>
          <w:b/>
        </w:rPr>
        <w:t xml:space="preserve"> А Я В Л Е Н И Е</w:t>
      </w:r>
    </w:p>
    <w:p w:rsidR="00F050BD" w:rsidRDefault="00F050BD"/>
    <w:p w:rsidR="005A2D5A" w:rsidRDefault="005A2D5A"/>
    <w:p w:rsidR="008C2B82" w:rsidRDefault="006F6279" w:rsidP="006F6279">
      <w:r>
        <w:t xml:space="preserve"> </w:t>
      </w:r>
      <w:r w:rsidRPr="008C2B82">
        <w:rPr>
          <w:b/>
        </w:rPr>
        <w:t>Я</w:t>
      </w:r>
      <w:r>
        <w:t>, Фамилия   _____________________</w:t>
      </w:r>
      <w:r w:rsidR="008C2B82">
        <w:t xml:space="preserve"> </w:t>
      </w:r>
      <w:r>
        <w:t xml:space="preserve">Имя   </w:t>
      </w:r>
      <w:r w:rsidR="008C2B82">
        <w:t>_____</w:t>
      </w:r>
      <w:r>
        <w:t>______________</w:t>
      </w:r>
      <w:r w:rsidR="008C2B82">
        <w:t xml:space="preserve">  </w:t>
      </w:r>
    </w:p>
    <w:p w:rsidR="006F6279" w:rsidRDefault="006F6279" w:rsidP="006F6279">
      <w:r>
        <w:t xml:space="preserve">Отчество   ____________________________________________________________ </w:t>
      </w:r>
    </w:p>
    <w:p w:rsidR="006F6279" w:rsidRDefault="006F6279" w:rsidP="006F6279">
      <w:r>
        <w:t xml:space="preserve">Дата рождения  </w:t>
      </w:r>
      <w:r w:rsidR="008C2B82">
        <w:t>____________ М</w:t>
      </w:r>
      <w:r>
        <w:t>есто рождения  ________</w:t>
      </w:r>
      <w:r w:rsidR="008C2B82">
        <w:t>________</w:t>
      </w:r>
      <w:r>
        <w:t>__________________</w:t>
      </w:r>
    </w:p>
    <w:p w:rsidR="006F6279" w:rsidRDefault="006F6279" w:rsidP="006F6279">
      <w:r>
        <w:t>Паспорт              Серия  ___________________ Номер _______________________________</w:t>
      </w:r>
    </w:p>
    <w:p w:rsidR="006F6279" w:rsidRDefault="006F6279" w:rsidP="006F6279">
      <w:r>
        <w:t xml:space="preserve">                            Дата выдачи  _____________ Кем </w:t>
      </w:r>
      <w:proofErr w:type="gramStart"/>
      <w:r>
        <w:t>выдан</w:t>
      </w:r>
      <w:proofErr w:type="gramEnd"/>
      <w:r>
        <w:t xml:space="preserve">  ____________________________</w:t>
      </w:r>
    </w:p>
    <w:p w:rsidR="006F6279" w:rsidRDefault="006F6279" w:rsidP="006F6279">
      <w:r>
        <w:t xml:space="preserve">                            _______________________________________________________________</w:t>
      </w:r>
    </w:p>
    <w:p w:rsidR="006F6279" w:rsidRDefault="006F6279" w:rsidP="006F6279">
      <w:r>
        <w:t xml:space="preserve">                            _______________________________________________________________</w:t>
      </w:r>
    </w:p>
    <w:p w:rsidR="006F6279" w:rsidRDefault="006F6279" w:rsidP="006F6279">
      <w:r>
        <w:t>Адрес проживания (по паспорту)  ________________________________________________ _____________________________________________________________________________</w:t>
      </w:r>
    </w:p>
    <w:p w:rsidR="006F6279" w:rsidRDefault="006F6279" w:rsidP="006F6279">
      <w:r>
        <w:t xml:space="preserve">Контактный телефон  __________________________________________________________                            </w:t>
      </w:r>
    </w:p>
    <w:p w:rsidR="006F6279" w:rsidRDefault="006F6279" w:rsidP="007175D9"/>
    <w:p w:rsidR="00F050BD" w:rsidRPr="008C2B82" w:rsidRDefault="008C2B82" w:rsidP="007175D9">
      <w:pPr>
        <w:rPr>
          <w:b/>
        </w:rPr>
      </w:pPr>
      <w:r w:rsidRPr="008C2B82">
        <w:rPr>
          <w:b/>
        </w:rPr>
        <w:t>п</w:t>
      </w:r>
      <w:r w:rsidR="005A2D5A" w:rsidRPr="008C2B82">
        <w:rPr>
          <w:b/>
        </w:rPr>
        <w:t>рошу зачислить</w:t>
      </w:r>
      <w:r w:rsidR="00F050BD" w:rsidRPr="008C2B82">
        <w:rPr>
          <w:b/>
        </w:rPr>
        <w:t xml:space="preserve"> </w:t>
      </w:r>
      <w:r w:rsidR="006F6279" w:rsidRPr="008C2B82">
        <w:rPr>
          <w:b/>
        </w:rPr>
        <w:t xml:space="preserve">моего несовершеннолетнего сына (дочь) </w:t>
      </w:r>
      <w:r w:rsidR="00F050BD" w:rsidRPr="008C2B82">
        <w:rPr>
          <w:b/>
        </w:rPr>
        <w:t>на курсы подг</w:t>
      </w:r>
      <w:r w:rsidR="00262649" w:rsidRPr="008C2B82">
        <w:rPr>
          <w:b/>
        </w:rPr>
        <w:t>отовки водителей ТС категории «</w:t>
      </w:r>
      <w:r w:rsidR="009B69E2" w:rsidRPr="008C2B82">
        <w:rPr>
          <w:b/>
        </w:rPr>
        <w:t>В</w:t>
      </w:r>
      <w:r w:rsidR="00F050BD" w:rsidRPr="008C2B82">
        <w:rPr>
          <w:b/>
        </w:rPr>
        <w:t>»</w:t>
      </w:r>
    </w:p>
    <w:p w:rsidR="005A2D5A" w:rsidRDefault="005A2D5A" w:rsidP="007175D9"/>
    <w:p w:rsidR="00EF013B" w:rsidRDefault="00EF013B" w:rsidP="007175D9">
      <w:r>
        <w:t>Фамилия    ____________________________________________________________________</w:t>
      </w:r>
    </w:p>
    <w:p w:rsidR="00EF013B" w:rsidRDefault="00EF013B" w:rsidP="007175D9">
      <w:r>
        <w:t>Имя            ____________________________________________________________________</w:t>
      </w:r>
    </w:p>
    <w:p w:rsidR="00EF013B" w:rsidRDefault="00EF013B" w:rsidP="007175D9">
      <w:r>
        <w:t xml:space="preserve">Отчество   ____________________________________________________________________ </w:t>
      </w:r>
    </w:p>
    <w:p w:rsidR="00EF013B" w:rsidRDefault="00EF013B" w:rsidP="007175D9">
      <w:r>
        <w:t>Дата рождения  _______________________________________________________________</w:t>
      </w:r>
    </w:p>
    <w:p w:rsidR="00EF013B" w:rsidRDefault="00EF013B" w:rsidP="007175D9">
      <w:r>
        <w:t>Паспорт              Серия  ___________________ Номер _______________________________</w:t>
      </w:r>
    </w:p>
    <w:p w:rsidR="00EF013B" w:rsidRDefault="00EF013B" w:rsidP="007175D9">
      <w:r>
        <w:t xml:space="preserve">                       </w:t>
      </w:r>
      <w:r w:rsidR="005A2D5A">
        <w:t xml:space="preserve">     Дата выдачи  _____________ Кем </w:t>
      </w:r>
      <w:proofErr w:type="gramStart"/>
      <w:r w:rsidR="005A2D5A">
        <w:t>выдан</w:t>
      </w:r>
      <w:proofErr w:type="gramEnd"/>
      <w:r w:rsidR="005A2D5A">
        <w:t xml:space="preserve">  </w:t>
      </w:r>
      <w:r>
        <w:t>______</w:t>
      </w:r>
      <w:r w:rsidR="005A2D5A">
        <w:t>______________________</w:t>
      </w:r>
    </w:p>
    <w:p w:rsidR="005A2D5A" w:rsidRDefault="005A2D5A" w:rsidP="007175D9">
      <w:r>
        <w:t xml:space="preserve">                            _______________________________________________________________</w:t>
      </w:r>
    </w:p>
    <w:p w:rsidR="005A2D5A" w:rsidRDefault="005A2D5A" w:rsidP="007175D9">
      <w:r>
        <w:t xml:space="preserve">                            _______________________________________________________________</w:t>
      </w:r>
    </w:p>
    <w:p w:rsidR="005A2D5A" w:rsidRDefault="0089400D" w:rsidP="008C2B82">
      <w:r>
        <w:t>Адрес</w:t>
      </w:r>
      <w:r w:rsidR="005A2D5A">
        <w:t xml:space="preserve"> проживания</w:t>
      </w:r>
      <w:r>
        <w:t xml:space="preserve"> (по паспорту)</w:t>
      </w:r>
      <w:r w:rsidR="005A2D5A">
        <w:t xml:space="preserve">  __________________</w:t>
      </w:r>
      <w:r>
        <w:t xml:space="preserve">______________________________ </w:t>
      </w:r>
      <w:r w:rsidR="005A2D5A">
        <w:t>____________________________________________________________</w:t>
      </w:r>
      <w:r>
        <w:t>_________________</w:t>
      </w:r>
    </w:p>
    <w:p w:rsidR="00EF013B" w:rsidRDefault="005A2D5A" w:rsidP="008C2B82">
      <w:r>
        <w:t>Контактный телефон  __________________________________________________________</w:t>
      </w:r>
      <w:r w:rsidR="00EF013B">
        <w:t xml:space="preserve">                            </w:t>
      </w:r>
    </w:p>
    <w:p w:rsidR="00F050BD" w:rsidRDefault="00F050BD" w:rsidP="007175D9"/>
    <w:p w:rsidR="00F050BD" w:rsidRPr="00B533D9" w:rsidRDefault="00F050BD" w:rsidP="007175D9">
      <w:r w:rsidRPr="00B533D9">
        <w:t>Необходимые документы прилагаю:</w:t>
      </w:r>
    </w:p>
    <w:p w:rsidR="00F050BD" w:rsidRPr="00B533D9" w:rsidRDefault="00F050BD" w:rsidP="007175D9">
      <w:pPr>
        <w:numPr>
          <w:ilvl w:val="0"/>
          <w:numId w:val="1"/>
        </w:numPr>
      </w:pPr>
      <w:r w:rsidRPr="00B533D9">
        <w:t>Мед</w:t>
      </w:r>
      <w:proofErr w:type="gramStart"/>
      <w:r w:rsidRPr="00B533D9">
        <w:t>.</w:t>
      </w:r>
      <w:proofErr w:type="gramEnd"/>
      <w:r w:rsidRPr="00B533D9">
        <w:t xml:space="preserve"> </w:t>
      </w:r>
      <w:proofErr w:type="gramStart"/>
      <w:r w:rsidRPr="00B533D9">
        <w:t>с</w:t>
      </w:r>
      <w:proofErr w:type="gramEnd"/>
      <w:r w:rsidRPr="00B533D9">
        <w:t>правка;</w:t>
      </w:r>
    </w:p>
    <w:p w:rsidR="00F050BD" w:rsidRDefault="00F050BD" w:rsidP="007175D9">
      <w:pPr>
        <w:numPr>
          <w:ilvl w:val="0"/>
          <w:numId w:val="1"/>
        </w:numPr>
      </w:pPr>
      <w:r w:rsidRPr="00B533D9">
        <w:t xml:space="preserve">Фотография 3х4 – </w:t>
      </w:r>
      <w:r w:rsidR="00B154D9">
        <w:t>2</w:t>
      </w:r>
      <w:r w:rsidRPr="00B533D9">
        <w:t xml:space="preserve"> шт.</w:t>
      </w:r>
    </w:p>
    <w:p w:rsidR="0054783E" w:rsidRPr="00B533D9" w:rsidRDefault="0054783E" w:rsidP="007175D9">
      <w:pPr>
        <w:numPr>
          <w:ilvl w:val="0"/>
          <w:numId w:val="1"/>
        </w:numPr>
      </w:pPr>
      <w:r>
        <w:t>Копию паспорта</w:t>
      </w:r>
    </w:p>
    <w:p w:rsidR="00B533D9" w:rsidRDefault="00B533D9" w:rsidP="007175D9"/>
    <w:p w:rsidR="00F050BD" w:rsidRDefault="00F050BD" w:rsidP="007175D9">
      <w:pPr>
        <w:ind w:firstLine="360"/>
        <w:jc w:val="both"/>
      </w:pPr>
      <w:r>
        <w:t xml:space="preserve">С </w:t>
      </w:r>
      <w:r w:rsidR="007175D9">
        <w:t xml:space="preserve">Уставом ООО «Автомобилист», с лицензией на осуществление ООО «Автомобилист» образовательной деятельности, с рабочей программой по подготовке водителей категории «В», положением о структурном подразделении Автошкола «Автомобилист», правилами приема в автошколу «Автомобилист», правилами внутреннего распорядка слушателей автошколы </w:t>
      </w:r>
      <w:r w:rsidR="00137FAF">
        <w:t>«</w:t>
      </w:r>
      <w:r w:rsidR="007175D9">
        <w:t>Автомобилист</w:t>
      </w:r>
      <w:r w:rsidR="00137FAF">
        <w:t xml:space="preserve">», с размером платы за обучение (15 тыс. руб.) и порядком оплаты </w:t>
      </w:r>
      <w:r w:rsidR="007175D9">
        <w:t xml:space="preserve"> </w:t>
      </w:r>
      <w:r>
        <w:t>ознакомле</w:t>
      </w:r>
      <w:proofErr w:type="gramStart"/>
      <w:r>
        <w:t>н</w:t>
      </w:r>
      <w:r w:rsidR="00B533D9">
        <w:t>(</w:t>
      </w:r>
      <w:proofErr w:type="gramEnd"/>
      <w:r w:rsidR="00B533D9">
        <w:t>а)</w:t>
      </w:r>
      <w:r>
        <w:t xml:space="preserve"> и согласен</w:t>
      </w:r>
      <w:r w:rsidR="00B533D9">
        <w:t>(а)</w:t>
      </w:r>
      <w:r>
        <w:t>.</w:t>
      </w:r>
    </w:p>
    <w:p w:rsidR="00137FAF" w:rsidRDefault="00137FAF" w:rsidP="007175D9">
      <w:pPr>
        <w:ind w:firstLine="360"/>
        <w:jc w:val="both"/>
      </w:pPr>
    </w:p>
    <w:p w:rsidR="00137FAF" w:rsidRPr="004A414E" w:rsidRDefault="00137FAF" w:rsidP="00137FAF">
      <w:pPr>
        <w:jc w:val="both"/>
      </w:pPr>
      <w:r w:rsidRPr="004A414E">
        <w:t xml:space="preserve">Даю согласие на обработку моих персональных данных </w:t>
      </w:r>
      <w:r w:rsidR="006F6279">
        <w:t xml:space="preserve"> и персональных данных моего сына (дочери)</w:t>
      </w:r>
      <w:r w:rsidR="006F6279" w:rsidRPr="004A414E">
        <w:t xml:space="preserve"> </w:t>
      </w:r>
      <w:r w:rsidRPr="004A414E">
        <w:t>в порядке, установленном законодательством Российской Федерации</w:t>
      </w:r>
    </w:p>
    <w:p w:rsidR="00F050BD" w:rsidRDefault="00F050BD" w:rsidP="007175D9"/>
    <w:tbl>
      <w:tblPr>
        <w:tblW w:w="7020" w:type="dxa"/>
        <w:tblInd w:w="26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420"/>
        <w:gridCol w:w="3600"/>
      </w:tblGrid>
      <w:tr w:rsidR="00F050BD">
        <w:tblPrEx>
          <w:tblCellMar>
            <w:top w:w="0" w:type="dxa"/>
            <w:bottom w:w="0" w:type="dxa"/>
          </w:tblCellMar>
        </w:tblPrEx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</w:tcPr>
          <w:p w:rsidR="00F050BD" w:rsidRDefault="00F050BD" w:rsidP="007175D9">
            <w:r>
              <w:t>Дата заявления</w:t>
            </w:r>
          </w:p>
        </w:tc>
        <w:tc>
          <w:tcPr>
            <w:tcW w:w="3600" w:type="dxa"/>
            <w:tcBorders>
              <w:top w:val="nil"/>
              <w:left w:val="nil"/>
              <w:right w:val="nil"/>
            </w:tcBorders>
          </w:tcPr>
          <w:p w:rsidR="00F050BD" w:rsidRDefault="00F050BD" w:rsidP="007175D9"/>
        </w:tc>
      </w:tr>
      <w:tr w:rsidR="00F050BD">
        <w:tblPrEx>
          <w:tblCellMar>
            <w:top w:w="0" w:type="dxa"/>
            <w:bottom w:w="0" w:type="dxa"/>
          </w:tblCellMar>
        </w:tblPrEx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</w:tcPr>
          <w:p w:rsidR="00F050BD" w:rsidRDefault="00F050BD" w:rsidP="007175D9">
            <w:r>
              <w:t>Личная подпись заявителя</w:t>
            </w:r>
          </w:p>
        </w:tc>
        <w:tc>
          <w:tcPr>
            <w:tcW w:w="3600" w:type="dxa"/>
            <w:tcBorders>
              <w:left w:val="nil"/>
              <w:right w:val="nil"/>
            </w:tcBorders>
          </w:tcPr>
          <w:p w:rsidR="00F050BD" w:rsidRDefault="00F050BD" w:rsidP="007175D9"/>
        </w:tc>
      </w:tr>
    </w:tbl>
    <w:p w:rsidR="00F050BD" w:rsidRDefault="00F050BD" w:rsidP="008C2B82">
      <w:pPr>
        <w:spacing w:line="360" w:lineRule="auto"/>
      </w:pPr>
    </w:p>
    <w:sectPr w:rsidR="00F050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7C4E4B"/>
    <w:multiLevelType w:val="hybridMultilevel"/>
    <w:tmpl w:val="29FC32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708"/>
  <w:noPunctuationKerning/>
  <w:characterSpacingControl w:val="doNotCompress"/>
  <w:compat/>
  <w:rsids>
    <w:rsidRoot w:val="002D355B"/>
    <w:rsid w:val="00137FAF"/>
    <w:rsid w:val="00262649"/>
    <w:rsid w:val="002D355B"/>
    <w:rsid w:val="00351A46"/>
    <w:rsid w:val="0054783E"/>
    <w:rsid w:val="005A2D5A"/>
    <w:rsid w:val="006F6279"/>
    <w:rsid w:val="007175D9"/>
    <w:rsid w:val="007E06F1"/>
    <w:rsid w:val="0089400D"/>
    <w:rsid w:val="008C2B82"/>
    <w:rsid w:val="00904029"/>
    <w:rsid w:val="00924240"/>
    <w:rsid w:val="0092558B"/>
    <w:rsid w:val="009A5DCC"/>
    <w:rsid w:val="009B69E2"/>
    <w:rsid w:val="00B154D9"/>
    <w:rsid w:val="00B533D9"/>
    <w:rsid w:val="00ED7C0D"/>
    <w:rsid w:val="00EF013B"/>
    <w:rsid w:val="00F050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40;&#1074;&#1090;&#1086;&#1096;&#1082;&#1086;&#1083;&#1072;\&#1054;&#1073;&#1088;&#1072;&#1079;&#1094;&#1099;%20&#1076;&#1086;&#1082;&#1091;&#1084;&#1077;&#1085;&#1090;&#1086;&#1074;\&#1047;&#1072;&#1103;&#1074;&#1083;&#1077;&#1085;&#1080;&#1077;%20&#1074;%20&#1072;&#1074;&#1090;&#1086;&#1096;&#1082;&#1086;&#1083;&#1091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Заявление в автошколу.dot</Template>
  <TotalTime>5</TotalTime>
  <Pages>2</Pages>
  <Words>411</Words>
  <Characters>2345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Директору ООО «Автошкола»</vt:lpstr>
    </vt:vector>
  </TitlesOfParts>
  <Company>User</Company>
  <LinksUpToDate>false</LinksUpToDate>
  <CharactersWithSpaces>2751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Директору ООО «Автошкола»</dc:title>
  <dc:creator>SPEEDxp</dc:creator>
  <cp:lastModifiedBy>Юрист</cp:lastModifiedBy>
  <cp:revision>2</cp:revision>
  <cp:lastPrinted>2012-01-03T09:55:00Z</cp:lastPrinted>
  <dcterms:created xsi:type="dcterms:W3CDTF">2015-09-11T12:21:00Z</dcterms:created>
  <dcterms:modified xsi:type="dcterms:W3CDTF">2015-09-11T12:21:00Z</dcterms:modified>
</cp:coreProperties>
</file>